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465" w:rsidRDefault="008573E8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0465" w:rsidRDefault="008573E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0465" w:rsidRDefault="008573E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0465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465"/>
    <w:rsid w:val="008573E8"/>
    <w:rsid w:val="00DD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B63D6-E76D-40D8-8590-B57CB1C6E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942FECA</Template>
  <TotalTime>0</TotalTime>
  <Pages>3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Szlávik Zsófia</dc:creator>
  <cp:keywords/>
  <cp:lastModifiedBy>dr. Szlávik Zsófia</cp:lastModifiedBy>
  <cp:revision>2</cp:revision>
  <dcterms:created xsi:type="dcterms:W3CDTF">2017-08-17T11:10:00Z</dcterms:created>
  <dcterms:modified xsi:type="dcterms:W3CDTF">2017-08-17T11:10:00Z</dcterms:modified>
</cp:coreProperties>
</file>